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707" w:rsidRDefault="00652707" w:rsidP="00652707">
      <w:pPr>
        <w:spacing w:line="240" w:lineRule="exact"/>
        <w:rPr>
          <w:sz w:val="24"/>
          <w:szCs w:val="24"/>
        </w:rPr>
      </w:pPr>
      <w:r w:rsidRPr="004A0DB3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AFD91A6" wp14:editId="1CC986D7">
            <wp:simplePos x="0" y="0"/>
            <wp:positionH relativeFrom="margin">
              <wp:posOffset>271145</wp:posOffset>
            </wp:positionH>
            <wp:positionV relativeFrom="paragraph">
              <wp:posOffset>41910</wp:posOffset>
            </wp:positionV>
            <wp:extent cx="5797132" cy="83908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t="1052" b="-1"/>
                    <a:stretch/>
                  </pic:blipFill>
                  <pic:spPr bwMode="auto">
                    <a:xfrm>
                      <a:off x="0" y="0"/>
                      <a:ext cx="5797531" cy="83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7D52F0" w:rsidRDefault="007D52F0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Default="00652707" w:rsidP="00652707">
      <w:pPr>
        <w:spacing w:line="240" w:lineRule="exact"/>
        <w:rPr>
          <w:sz w:val="24"/>
          <w:szCs w:val="24"/>
        </w:rPr>
      </w:pPr>
      <w:bookmarkStart w:id="0" w:name="_GoBack"/>
      <w:bookmarkEnd w:id="0"/>
    </w:p>
    <w:p w:rsidR="00652707" w:rsidRDefault="00652707" w:rsidP="00652707">
      <w:pPr>
        <w:spacing w:line="240" w:lineRule="exact"/>
        <w:rPr>
          <w:sz w:val="24"/>
          <w:szCs w:val="24"/>
        </w:rPr>
      </w:pPr>
    </w:p>
    <w:p w:rsidR="00652707" w:rsidRPr="00652707" w:rsidRDefault="00652707" w:rsidP="00652707">
      <w:pPr>
        <w:tabs>
          <w:tab w:val="left" w:pos="426"/>
        </w:tabs>
        <w:jc w:val="center"/>
        <w:rPr>
          <w:rFonts w:eastAsia="Calibri"/>
          <w:b/>
          <w:sz w:val="24"/>
          <w:szCs w:val="24"/>
          <w:lang w:eastAsia="en-US"/>
        </w:rPr>
      </w:pPr>
      <w:r w:rsidRPr="00652707">
        <w:rPr>
          <w:rFonts w:eastAsia="Calibri"/>
          <w:b/>
          <w:sz w:val="24"/>
          <w:szCs w:val="24"/>
          <w:lang w:eastAsia="en-US"/>
        </w:rPr>
        <w:t>4. Участники</w:t>
      </w:r>
    </w:p>
    <w:p w:rsidR="00652707" w:rsidRPr="00652707" w:rsidRDefault="00DB73ED" w:rsidP="00DB73E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4.1. </w:t>
      </w:r>
      <w:r w:rsidR="00652707" w:rsidRPr="00652707">
        <w:rPr>
          <w:rFonts w:eastAsia="Calibri"/>
          <w:sz w:val="24"/>
          <w:szCs w:val="24"/>
          <w:lang w:eastAsia="en-US"/>
        </w:rPr>
        <w:t xml:space="preserve">Методисты и специалисты муниципальных управлений образованием, </w:t>
      </w:r>
      <w:bookmarkStart w:id="1" w:name="_Hlk148427512"/>
      <w:r w:rsidR="00652707" w:rsidRPr="00652707">
        <w:rPr>
          <w:rFonts w:eastAsia="Calibri"/>
          <w:sz w:val="24"/>
          <w:szCs w:val="24"/>
          <w:lang w:eastAsia="en-US"/>
        </w:rPr>
        <w:t xml:space="preserve">руководители, заместители руководителей образовательных организаций, классные руководители и специалисты в области воспитания общеобразовательных организаций </w:t>
      </w:r>
      <w:bookmarkEnd w:id="1"/>
      <w:r w:rsidR="00652707" w:rsidRPr="00652707">
        <w:rPr>
          <w:rFonts w:eastAsia="Calibri"/>
          <w:sz w:val="24"/>
          <w:szCs w:val="24"/>
          <w:lang w:eastAsia="en-US"/>
        </w:rPr>
        <w:t xml:space="preserve">Пермского края по предварительным заявкам. </w:t>
      </w:r>
    </w:p>
    <w:p w:rsidR="00652707" w:rsidRP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652707" w:rsidRPr="00652707" w:rsidRDefault="00652707" w:rsidP="00652707">
      <w:pPr>
        <w:tabs>
          <w:tab w:val="left" w:pos="284"/>
        </w:tabs>
        <w:jc w:val="center"/>
        <w:rPr>
          <w:b/>
          <w:sz w:val="24"/>
          <w:szCs w:val="24"/>
        </w:rPr>
      </w:pPr>
      <w:r w:rsidRPr="00652707">
        <w:rPr>
          <w:b/>
          <w:sz w:val="24"/>
          <w:szCs w:val="24"/>
        </w:rPr>
        <w:t>5. Организация и условия участия</w:t>
      </w:r>
    </w:p>
    <w:p w:rsidR="00652707" w:rsidRPr="00652707" w:rsidRDefault="00DB73ED" w:rsidP="00DB73ED">
      <w:pPr>
        <w:tabs>
          <w:tab w:val="left" w:pos="993"/>
        </w:tabs>
        <w:ind w:left="360" w:firstLine="34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5.1. </w:t>
      </w:r>
      <w:r w:rsidR="00652707" w:rsidRPr="00652707">
        <w:rPr>
          <w:rFonts w:eastAsia="Calibri"/>
          <w:sz w:val="24"/>
          <w:szCs w:val="24"/>
          <w:lang w:eastAsia="en-US"/>
        </w:rPr>
        <w:t>Участие в Форуме возможно в следующих форматах:</w:t>
      </w:r>
    </w:p>
    <w:p w:rsidR="00652707" w:rsidRPr="00652707" w:rsidRDefault="00DB73ED" w:rsidP="00DB73ED">
      <w:pPr>
        <w:tabs>
          <w:tab w:val="left" w:pos="993"/>
          <w:tab w:val="left" w:pos="1134"/>
        </w:tabs>
        <w:ind w:left="851" w:hanging="142"/>
        <w:jc w:val="both"/>
        <w:rPr>
          <w:rFonts w:eastAsia="Calibri"/>
          <w:color w:val="222222"/>
          <w:sz w:val="24"/>
          <w:szCs w:val="24"/>
          <w:lang w:eastAsia="en-US"/>
        </w:rPr>
      </w:pPr>
      <w:r>
        <w:rPr>
          <w:rFonts w:eastAsia="Calibri"/>
          <w:color w:val="222222"/>
          <w:sz w:val="24"/>
          <w:szCs w:val="24"/>
          <w:lang w:eastAsia="en-US"/>
        </w:rPr>
        <w:t xml:space="preserve">5.1.1. </w:t>
      </w:r>
      <w:r w:rsidR="00652707" w:rsidRPr="00652707">
        <w:rPr>
          <w:rFonts w:eastAsia="Calibri"/>
          <w:color w:val="222222"/>
          <w:sz w:val="24"/>
          <w:szCs w:val="24"/>
          <w:lang w:eastAsia="en-US"/>
        </w:rPr>
        <w:t xml:space="preserve">Очное участие без выступления в программе Форума. </w:t>
      </w:r>
    </w:p>
    <w:p w:rsidR="00652707" w:rsidRPr="00652707" w:rsidRDefault="00DB73ED" w:rsidP="00DB73ED">
      <w:pPr>
        <w:tabs>
          <w:tab w:val="left" w:pos="993"/>
          <w:tab w:val="left" w:pos="1134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>
        <w:rPr>
          <w:rFonts w:eastAsia="Calibri"/>
          <w:color w:val="222222"/>
          <w:sz w:val="24"/>
          <w:szCs w:val="24"/>
          <w:lang w:eastAsia="en-US"/>
        </w:rPr>
        <w:t xml:space="preserve">5.1.2. </w:t>
      </w:r>
      <w:r w:rsidR="00652707" w:rsidRPr="00652707">
        <w:rPr>
          <w:rFonts w:eastAsia="Calibri"/>
          <w:color w:val="222222"/>
          <w:sz w:val="24"/>
          <w:szCs w:val="24"/>
          <w:lang w:eastAsia="en-US"/>
        </w:rPr>
        <w:t>Очное участие с представлением опыта в форме стендового доклада (постер-сессия).  Выполняется в бумажном варианте, размер А1, размещается на стенде перед началом работы Форума по направлениям (по выбору):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 xml:space="preserve">- Роль ученических органов самоуправления класса в социализации личности ребенка и </w:t>
      </w:r>
      <w:r w:rsidRPr="00652707">
        <w:rPr>
          <w:rFonts w:eastAsia="Calibri"/>
          <w:color w:val="222222"/>
          <w:sz w:val="24"/>
          <w:szCs w:val="24"/>
          <w:lang w:eastAsia="en-US"/>
        </w:rPr>
        <w:t>реализация детских инициатив.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- Новая философия воспитания. Деятельность первичных отделений РДДМ «Движение первых».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- Первый опыт реализации программы внеурочной деятельности для обучающихся начальных классов «Орлята России».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- Работа спортивного клуба, школьного театра, отрядов ЮИД как направление воспитательной работы с классным коллективом.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-  Новые практики взаимодействия с родителями.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- Реализация регионального компонента программы внеурочной деятельности «Разговоры о важном».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- Реализация программы внеурочной деятельности «Россия – мои горизонты» и/или федерального проекта «Билет в будущее».</w:t>
      </w:r>
    </w:p>
    <w:p w:rsidR="00652707" w:rsidRPr="00652707" w:rsidRDefault="00DB73ED" w:rsidP="00DB73ED">
      <w:pPr>
        <w:tabs>
          <w:tab w:val="left" w:pos="709"/>
          <w:tab w:val="left" w:pos="1134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>
        <w:rPr>
          <w:rFonts w:eastAsia="Calibri"/>
          <w:color w:val="222222"/>
          <w:sz w:val="24"/>
          <w:szCs w:val="24"/>
          <w:lang w:eastAsia="en-US"/>
        </w:rPr>
        <w:t xml:space="preserve">5.1.3. </w:t>
      </w:r>
      <w:r w:rsidR="00652707" w:rsidRPr="00652707">
        <w:rPr>
          <w:rFonts w:eastAsia="Calibri"/>
          <w:color w:val="222222"/>
          <w:sz w:val="24"/>
          <w:szCs w:val="24"/>
          <w:lang w:eastAsia="en-US"/>
        </w:rPr>
        <w:t>Обобщение опыта в форме представления буклета «</w:t>
      </w:r>
      <w:r w:rsidR="00652707" w:rsidRPr="00652707">
        <w:rPr>
          <w:rFonts w:eastAsia="Calibri"/>
          <w:sz w:val="24"/>
          <w:szCs w:val="24"/>
          <w:lang w:eastAsia="en-US"/>
        </w:rPr>
        <w:t>Лучшие детские инициативы в классном коллективе»</w:t>
      </w:r>
      <w:r w:rsidR="00652707" w:rsidRPr="00652707">
        <w:rPr>
          <w:rFonts w:eastAsia="Calibri"/>
          <w:color w:val="222222"/>
          <w:sz w:val="24"/>
          <w:szCs w:val="24"/>
          <w:lang w:eastAsia="en-US"/>
        </w:rPr>
        <w:t xml:space="preserve"> (возможно заочное участие). 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bCs/>
          <w:sz w:val="24"/>
          <w:szCs w:val="24"/>
          <w:lang w:eastAsia="en-US"/>
        </w:rPr>
        <w:t xml:space="preserve">Требования к буклету: выполнен с использованием программы </w:t>
      </w:r>
      <w:r w:rsidRPr="00652707">
        <w:rPr>
          <w:rFonts w:eastAsia="Calibri"/>
          <w:sz w:val="24"/>
          <w:szCs w:val="24"/>
          <w:lang w:val="en-US" w:eastAsia="en-US"/>
        </w:rPr>
        <w:t>Microsoft</w:t>
      </w:r>
      <w:r w:rsidRPr="00652707">
        <w:rPr>
          <w:rFonts w:eastAsia="Calibri"/>
          <w:sz w:val="24"/>
          <w:szCs w:val="24"/>
          <w:lang w:eastAsia="en-US"/>
        </w:rPr>
        <w:t xml:space="preserve"> </w:t>
      </w:r>
      <w:r w:rsidRPr="00652707">
        <w:rPr>
          <w:rFonts w:eastAsia="Calibri"/>
          <w:sz w:val="24"/>
          <w:szCs w:val="24"/>
          <w:lang w:val="en-US" w:eastAsia="en-US"/>
        </w:rPr>
        <w:t>Office</w:t>
      </w:r>
      <w:r w:rsidRPr="00652707">
        <w:rPr>
          <w:rFonts w:eastAsia="Calibri"/>
          <w:sz w:val="24"/>
          <w:szCs w:val="24"/>
          <w:lang w:eastAsia="en-US"/>
        </w:rPr>
        <w:t xml:space="preserve"> </w:t>
      </w:r>
      <w:r w:rsidRPr="00652707">
        <w:rPr>
          <w:rFonts w:eastAsia="Calibri"/>
          <w:sz w:val="24"/>
          <w:szCs w:val="24"/>
          <w:lang w:val="en-US" w:eastAsia="en-US"/>
        </w:rPr>
        <w:t>Publisher</w:t>
      </w:r>
      <w:r w:rsidRPr="00652707">
        <w:rPr>
          <w:rFonts w:eastAsia="Calibri"/>
          <w:sz w:val="24"/>
          <w:szCs w:val="24"/>
          <w:lang w:eastAsia="en-US"/>
        </w:rPr>
        <w:t xml:space="preserve">. Буклет должен представлять собой сложенный втрое лист бумаги формата А-4, выполненный в цветном варианте. Содержание буклета должно содержать краткое описание инициированного и реализованного классным коллективом проекта (события). Обязательным является использование текста (название проекта, решаемая проблема, цель, задачи, краткое содержание, полученные результаты и эффекты) и изображений. Использование фотографий, графиков, рисунков, таблиц и т.п. не должно превышать 30% от общей информации. </w:t>
      </w:r>
    </w:p>
    <w:p w:rsidR="00652707" w:rsidRPr="00652707" w:rsidRDefault="00652707" w:rsidP="00DB73ED">
      <w:pPr>
        <w:tabs>
          <w:tab w:val="left" w:pos="993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>Буклеты предоставляются организаторам Форума в электронном виде по адресу</w:t>
      </w:r>
      <w:r w:rsidRPr="00652707">
        <w:rPr>
          <w:rFonts w:eastAsia="Calibri"/>
          <w:color w:val="FF0000"/>
          <w:sz w:val="24"/>
          <w:szCs w:val="24"/>
          <w:lang w:eastAsia="en-US"/>
        </w:rPr>
        <w:t xml:space="preserve"> </w:t>
      </w:r>
      <w:hyperlink r:id="rId8" w:history="1">
        <w:r w:rsidRPr="00DB73ED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kueda</w:t>
        </w:r>
        <w:r w:rsidRPr="00DB73ED">
          <w:rPr>
            <w:rFonts w:eastAsia="Calibri"/>
            <w:color w:val="0563C1"/>
            <w:sz w:val="24"/>
            <w:szCs w:val="24"/>
            <w:u w:val="single"/>
            <w:lang w:eastAsia="en-US"/>
          </w:rPr>
          <w:t>-</w:t>
        </w:r>
        <w:r w:rsidRPr="00DB73ED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rmc</w:t>
        </w:r>
        <w:r w:rsidRPr="00DB73ED">
          <w:rPr>
            <w:rFonts w:eastAsia="Calibri"/>
            <w:color w:val="0563C1"/>
            <w:sz w:val="24"/>
            <w:szCs w:val="24"/>
            <w:u w:val="single"/>
            <w:lang w:eastAsia="en-US"/>
          </w:rPr>
          <w:t>@</w:t>
        </w:r>
        <w:r w:rsidRPr="00DB73ED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mail</w:t>
        </w:r>
        <w:r w:rsidRPr="00DB73ED">
          <w:rPr>
            <w:rFonts w:eastAsia="Calibri"/>
            <w:color w:val="0563C1"/>
            <w:sz w:val="24"/>
            <w:szCs w:val="24"/>
            <w:u w:val="single"/>
            <w:lang w:eastAsia="en-US"/>
          </w:rPr>
          <w:t>.</w:t>
        </w:r>
        <w:r w:rsidRPr="00DB73ED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ru</w:t>
        </w:r>
      </w:hyperlink>
      <w:r w:rsidRPr="00652707">
        <w:rPr>
          <w:rFonts w:eastAsia="Calibri"/>
          <w:sz w:val="24"/>
          <w:szCs w:val="24"/>
          <w:lang w:eastAsia="en-US"/>
        </w:rPr>
        <w:t xml:space="preserve"> не позднее 30 октября 2023 года с пометкой: Буклет межмуниципальный форум классных руководителей.</w:t>
      </w:r>
    </w:p>
    <w:p w:rsidR="00652707" w:rsidRPr="00652707" w:rsidRDefault="00DB73ED" w:rsidP="00DB73ED">
      <w:pPr>
        <w:tabs>
          <w:tab w:val="left" w:pos="993"/>
        </w:tabs>
        <w:ind w:firstLine="709"/>
        <w:jc w:val="both"/>
        <w:rPr>
          <w:rFonts w:eastAsia="Calibri"/>
          <w:sz w:val="24"/>
          <w:szCs w:val="24"/>
          <w:highlight w:val="yellow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5.2. </w:t>
      </w:r>
      <w:r w:rsidR="00652707" w:rsidRPr="00652707">
        <w:rPr>
          <w:rFonts w:eastAsia="Calibri"/>
          <w:sz w:val="24"/>
          <w:szCs w:val="24"/>
          <w:lang w:eastAsia="en-US"/>
        </w:rPr>
        <w:t xml:space="preserve">Для участия в Форуме необходимо подать заявку по ссылке </w:t>
      </w:r>
      <w:hyperlink r:id="rId9" w:history="1">
        <w:r w:rsidR="00652707" w:rsidRPr="00DB73ED">
          <w:rPr>
            <w:rFonts w:eastAsia="Calibri"/>
            <w:color w:val="0563C1"/>
            <w:sz w:val="24"/>
            <w:szCs w:val="24"/>
            <w:u w:val="single"/>
            <w:lang w:eastAsia="en-US"/>
          </w:rPr>
          <w:t>https://forms.yandex.ru/u/652e2cdad046882e0d051082/</w:t>
        </w:r>
      </w:hyperlink>
      <w:r w:rsidR="00652707" w:rsidRPr="00652707">
        <w:rPr>
          <w:rFonts w:eastAsia="Calibri"/>
          <w:sz w:val="24"/>
          <w:szCs w:val="24"/>
          <w:lang w:eastAsia="en-US"/>
        </w:rPr>
        <w:t xml:space="preserve">  до 27 октября 2023 года.  </w:t>
      </w:r>
    </w:p>
    <w:p w:rsidR="00652707" w:rsidRPr="00652707" w:rsidRDefault="00DB73ED" w:rsidP="00DB73ED">
      <w:pPr>
        <w:tabs>
          <w:tab w:val="left" w:pos="993"/>
        </w:tabs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5.3. </w:t>
      </w:r>
      <w:r w:rsidR="00652707" w:rsidRPr="00652707">
        <w:rPr>
          <w:rFonts w:eastAsia="Calibri"/>
          <w:sz w:val="24"/>
          <w:szCs w:val="24"/>
          <w:lang w:eastAsia="en-US"/>
        </w:rPr>
        <w:t>По итогам Форума все участники на заявленную при регистрации электронную почту получают электронные справки ГАУ ДПО «ИРО ПК», участники, представившие свой опыт в форме стендовых докладов, буклетов получают электронные сертификаты ГАУ ПО «ИРО ПК» по обобщению опыта.</w:t>
      </w:r>
    </w:p>
    <w:p w:rsidR="00652707" w:rsidRPr="00652707" w:rsidRDefault="00652707" w:rsidP="00652707">
      <w:pPr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ab/>
      </w:r>
    </w:p>
    <w:p w:rsidR="00652707" w:rsidRPr="00652707" w:rsidRDefault="00652707" w:rsidP="00652707">
      <w:pPr>
        <w:numPr>
          <w:ilvl w:val="0"/>
          <w:numId w:val="7"/>
        </w:numPr>
        <w:spacing w:after="160" w:line="259" w:lineRule="auto"/>
        <w:jc w:val="center"/>
        <w:rPr>
          <w:rFonts w:eastAsia="Calibri"/>
          <w:b/>
          <w:color w:val="222222"/>
          <w:sz w:val="24"/>
          <w:szCs w:val="24"/>
          <w:lang w:eastAsia="en-US"/>
        </w:rPr>
      </w:pPr>
      <w:r w:rsidRPr="00652707">
        <w:rPr>
          <w:rFonts w:eastAsia="Calibri"/>
          <w:b/>
          <w:color w:val="222222"/>
          <w:sz w:val="24"/>
          <w:szCs w:val="24"/>
          <w:lang w:eastAsia="en-US"/>
        </w:rPr>
        <w:t>Программа Форума</w:t>
      </w:r>
    </w:p>
    <w:p w:rsidR="00652707" w:rsidRPr="00652707" w:rsidRDefault="00652707" w:rsidP="00652707">
      <w:pPr>
        <w:ind w:left="720"/>
        <w:jc w:val="center"/>
        <w:rPr>
          <w:rFonts w:eastAsia="Calibri"/>
          <w:b/>
          <w:color w:val="222222"/>
          <w:sz w:val="24"/>
          <w:szCs w:val="24"/>
          <w:lang w:eastAsia="en-US"/>
        </w:rPr>
      </w:pPr>
      <w:r w:rsidRPr="00652707">
        <w:rPr>
          <w:rFonts w:eastAsia="Calibri"/>
          <w:b/>
          <w:color w:val="222222"/>
          <w:sz w:val="24"/>
          <w:szCs w:val="24"/>
          <w:lang w:eastAsia="en-US"/>
        </w:rPr>
        <w:t xml:space="preserve">02 ноября 2023 г. </w:t>
      </w:r>
    </w:p>
    <w:p w:rsidR="00652707" w:rsidRPr="00652707" w:rsidRDefault="00652707" w:rsidP="00652707">
      <w:pPr>
        <w:ind w:firstLine="720"/>
        <w:jc w:val="both"/>
        <w:rPr>
          <w:rFonts w:eastAsia="Calibri"/>
          <w:color w:val="FF0000"/>
          <w:sz w:val="24"/>
          <w:szCs w:val="24"/>
          <w:lang w:eastAsia="en-US"/>
        </w:rPr>
      </w:pPr>
      <w:r w:rsidRPr="00652707">
        <w:rPr>
          <w:rFonts w:eastAsia="Calibri"/>
          <w:b/>
          <w:sz w:val="24"/>
          <w:szCs w:val="24"/>
          <w:lang w:eastAsia="en-US"/>
        </w:rPr>
        <w:t>Участники:</w:t>
      </w:r>
      <w:r w:rsidRPr="00652707">
        <w:rPr>
          <w:rFonts w:eastAsia="Calibri"/>
          <w:sz w:val="24"/>
          <w:szCs w:val="24"/>
          <w:lang w:eastAsia="en-US"/>
        </w:rPr>
        <w:t xml:space="preserve"> руководители, заместители руководителей образовательных организаций, специалисты в области воспитания общеобразовательных организаций.</w:t>
      </w:r>
    </w:p>
    <w:p w:rsidR="00652707" w:rsidRPr="00652707" w:rsidRDefault="00652707" w:rsidP="00652707">
      <w:pPr>
        <w:ind w:firstLine="720"/>
        <w:jc w:val="center"/>
        <w:rPr>
          <w:rFonts w:eastAsia="Calibri"/>
          <w:b/>
          <w:color w:val="222222"/>
          <w:sz w:val="24"/>
          <w:szCs w:val="24"/>
          <w:lang w:eastAsia="en-US"/>
        </w:rPr>
      </w:pPr>
    </w:p>
    <w:p w:rsidR="00652707" w:rsidRPr="00652707" w:rsidRDefault="00652707" w:rsidP="00652707">
      <w:pPr>
        <w:ind w:firstLine="720"/>
        <w:jc w:val="center"/>
        <w:rPr>
          <w:rFonts w:eastAsia="Calibri"/>
          <w:b/>
          <w:color w:val="222222"/>
          <w:sz w:val="24"/>
          <w:szCs w:val="24"/>
          <w:lang w:eastAsia="en-US"/>
        </w:rPr>
      </w:pPr>
      <w:r w:rsidRPr="00652707">
        <w:rPr>
          <w:rFonts w:eastAsia="Calibri"/>
          <w:b/>
          <w:color w:val="222222"/>
          <w:sz w:val="24"/>
          <w:szCs w:val="24"/>
          <w:lang w:eastAsia="en-US"/>
        </w:rPr>
        <w:t>Методический семинар «Вопросы управления процессами воспитания»</w:t>
      </w:r>
    </w:p>
    <w:p w:rsidR="00652707" w:rsidRPr="00652707" w:rsidRDefault="00652707" w:rsidP="00652707">
      <w:pPr>
        <w:ind w:firstLine="720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lastRenderedPageBreak/>
        <w:t>Ведущий: Дремина И.А., старший научный сотрудник отдела воспитания и социализации ГАУ ДПО «ИРО ПК».</w:t>
      </w:r>
    </w:p>
    <w:p w:rsidR="00652707" w:rsidRPr="00652707" w:rsidRDefault="00652707" w:rsidP="00652707">
      <w:pPr>
        <w:ind w:firstLine="720"/>
        <w:rPr>
          <w:rFonts w:eastAsia="Calibri"/>
          <w:color w:val="222222"/>
          <w:sz w:val="24"/>
          <w:szCs w:val="24"/>
          <w:lang w:eastAsia="en-US"/>
        </w:rPr>
      </w:pPr>
    </w:p>
    <w:p w:rsidR="00652707" w:rsidRPr="00652707" w:rsidRDefault="00652707" w:rsidP="00652707">
      <w:pPr>
        <w:ind w:firstLine="720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11.30 – 12.00 – регистрация участников.</w:t>
      </w:r>
    </w:p>
    <w:p w:rsidR="00652707" w:rsidRPr="00652707" w:rsidRDefault="00652707" w:rsidP="00652707">
      <w:pPr>
        <w:ind w:firstLine="720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12.00 – 12.30 – нетворкинг, информационно-методическая сессия «Новая философия воспитания – основа суверенного образования России».</w:t>
      </w:r>
    </w:p>
    <w:p w:rsidR="00652707" w:rsidRPr="00652707" w:rsidRDefault="00652707" w:rsidP="00652707">
      <w:pPr>
        <w:ind w:firstLine="720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12.30 – 13.30 – стратегическая сессия «Определяем магистральные направления сотрудничества в вопросах воспитания на муниципальном уровне».</w:t>
      </w:r>
    </w:p>
    <w:p w:rsidR="00652707" w:rsidRPr="00652707" w:rsidRDefault="00652707" w:rsidP="00652707">
      <w:pPr>
        <w:ind w:firstLine="720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 xml:space="preserve">13.45 – 15.15 – проектная сессия «Экосистема внеурочной деятельности в образовательной организации: систематизируем воспитательную деятельность». </w:t>
      </w:r>
    </w:p>
    <w:p w:rsidR="00652707" w:rsidRPr="00652707" w:rsidRDefault="00652707" w:rsidP="00652707">
      <w:pPr>
        <w:ind w:firstLine="720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15.30 – 16.00 – рефлексивная сессия. Представление проектных решений. Подведение итогов.</w:t>
      </w:r>
    </w:p>
    <w:p w:rsidR="00652707" w:rsidRPr="00652707" w:rsidRDefault="00652707" w:rsidP="00652707">
      <w:pPr>
        <w:jc w:val="both"/>
        <w:rPr>
          <w:rFonts w:eastAsia="Calibri"/>
          <w:b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 xml:space="preserve">                                                               </w:t>
      </w:r>
      <w:r w:rsidRPr="00652707">
        <w:rPr>
          <w:rFonts w:eastAsia="Calibri"/>
          <w:b/>
          <w:sz w:val="24"/>
          <w:szCs w:val="24"/>
          <w:lang w:eastAsia="en-US"/>
        </w:rPr>
        <w:t xml:space="preserve">03 ноября 2023 г. </w:t>
      </w:r>
    </w:p>
    <w:p w:rsid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b/>
          <w:sz w:val="24"/>
          <w:szCs w:val="24"/>
          <w:lang w:eastAsia="en-US"/>
        </w:rPr>
        <w:t xml:space="preserve">Участники: </w:t>
      </w:r>
      <w:r w:rsidRPr="00652707">
        <w:rPr>
          <w:rFonts w:eastAsia="Calibri"/>
          <w:sz w:val="24"/>
          <w:szCs w:val="24"/>
          <w:lang w:eastAsia="en-US"/>
        </w:rPr>
        <w:t>классные руководители и специалисты в области воспитания общеобразовательных организаций, методисты и специалисты муниципальных управлений образованием, руководители, заместители руководител</w:t>
      </w:r>
      <w:r w:rsidR="00DB73ED">
        <w:rPr>
          <w:rFonts w:eastAsia="Calibri"/>
          <w:sz w:val="24"/>
          <w:szCs w:val="24"/>
          <w:lang w:eastAsia="en-US"/>
        </w:rPr>
        <w:t>ей образовательных организаций.</w:t>
      </w:r>
    </w:p>
    <w:p w:rsidR="00DB73ED" w:rsidRPr="00652707" w:rsidRDefault="00DB73ED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652707" w:rsidRPr="00652707" w:rsidRDefault="00652707" w:rsidP="00652707">
      <w:pPr>
        <w:jc w:val="center"/>
        <w:rPr>
          <w:rFonts w:eastAsia="Calibri"/>
          <w:b/>
          <w:sz w:val="24"/>
          <w:szCs w:val="24"/>
          <w:lang w:eastAsia="en-US"/>
        </w:rPr>
      </w:pPr>
      <w:r w:rsidRPr="00652707">
        <w:rPr>
          <w:rFonts w:eastAsia="Calibri"/>
          <w:b/>
          <w:sz w:val="24"/>
          <w:szCs w:val="24"/>
          <w:lang w:eastAsia="en-US"/>
        </w:rPr>
        <w:t xml:space="preserve">Форумная площадка «Воспитание в действии и действием» </w:t>
      </w:r>
    </w:p>
    <w:p w:rsidR="00652707" w:rsidRPr="00652707" w:rsidRDefault="00DB73ED" w:rsidP="00652707">
      <w:pPr>
        <w:ind w:firstLine="709"/>
        <w:jc w:val="both"/>
        <w:rPr>
          <w:rFonts w:eastAsia="Calibri"/>
          <w:color w:val="FF0000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0</w:t>
      </w:r>
      <w:r w:rsidR="00652707" w:rsidRPr="00652707">
        <w:rPr>
          <w:rFonts w:eastAsia="Calibri"/>
          <w:sz w:val="24"/>
          <w:szCs w:val="24"/>
          <w:lang w:eastAsia="en-US"/>
        </w:rPr>
        <w:t>9.30 – 10.00 – регистрация, кофе-брейк.</w:t>
      </w:r>
    </w:p>
    <w:p w:rsidR="00652707" w:rsidRP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>10.00 – 10.15 – Приветственное слово М.А. Трубиной, начальника Управления муниципальными учреждениями администрации Куединского муниципального округа. Педагогический нетворкинг: лучшие практики интерактивного взаимодействия.</w:t>
      </w:r>
    </w:p>
    <w:p w:rsidR="00652707" w:rsidRP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>10.15 – 10.35 – информационно-методическая сессия «Новая философия воспитания: региональный аспект», Глушкова О.В., заместитель директора по УВР МАОУ «Фроловская средняя школа «Навигатор» Пермский муниципальный округ.</w:t>
      </w:r>
    </w:p>
    <w:p w:rsidR="00652707" w:rsidRP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>10.40 – 11.10 – постер-сессия «Лучшие воспитательные практики в реализации федеральных механизмов воспитания».</w:t>
      </w:r>
    </w:p>
    <w:p w:rsidR="00652707" w:rsidRP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>11.20 – 12.10 – фестиваль педагогической уникальности «Флеш-наставничество в воспитательной деятельности».</w:t>
      </w:r>
    </w:p>
    <w:p w:rsidR="00652707" w:rsidRPr="00652707" w:rsidRDefault="00652707" w:rsidP="00652707">
      <w:pPr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sz w:val="24"/>
          <w:szCs w:val="24"/>
          <w:lang w:eastAsia="en-US"/>
        </w:rPr>
        <w:t>12.30 – 13.00 –</w:t>
      </w:r>
      <w:r w:rsidRPr="00652707">
        <w:rPr>
          <w:rFonts w:eastAsia="Calibri"/>
          <w:color w:val="222222"/>
          <w:sz w:val="24"/>
          <w:szCs w:val="24"/>
          <w:lang w:eastAsia="en-US"/>
        </w:rPr>
        <w:t xml:space="preserve"> практикум «Малые формы духовно-нравственного воспитания». Глушкова О.В., заместитель директора по УВР МАОУ «Фроловская средняя школа «Навигатор» Пермский муниципальный округ.</w:t>
      </w:r>
    </w:p>
    <w:p w:rsidR="00652707" w:rsidRPr="00652707" w:rsidRDefault="00652707" w:rsidP="00652707">
      <w:pPr>
        <w:ind w:firstLine="709"/>
        <w:jc w:val="both"/>
        <w:rPr>
          <w:rFonts w:eastAsia="Calibri"/>
          <w:color w:val="222222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13.15 – 13.45 – практикум «Методические приемы вовлечения обучающихся в совместную деятельность». Дремина И.А., старший научный сотрудник отдела воспитания и социализации ГАУ ДПО «ИРО ПК».</w:t>
      </w:r>
    </w:p>
    <w:p w:rsidR="00652707" w:rsidRPr="00652707" w:rsidRDefault="00652707" w:rsidP="0065270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52707">
        <w:rPr>
          <w:rFonts w:eastAsia="Calibri"/>
          <w:color w:val="222222"/>
          <w:sz w:val="24"/>
          <w:szCs w:val="24"/>
          <w:lang w:eastAsia="en-US"/>
        </w:rPr>
        <w:t>13.45 – 14.00 – подведение итогов.</w:t>
      </w:r>
    </w:p>
    <w:p w:rsidR="00652707" w:rsidRPr="00652707" w:rsidRDefault="00652707" w:rsidP="00652707">
      <w:pPr>
        <w:spacing w:line="240" w:lineRule="exact"/>
        <w:rPr>
          <w:sz w:val="24"/>
          <w:szCs w:val="24"/>
        </w:rPr>
      </w:pPr>
    </w:p>
    <w:sectPr w:rsidR="00652707" w:rsidRPr="00652707" w:rsidSect="00652707">
      <w:headerReference w:type="even" r:id="rId10"/>
      <w:headerReference w:type="default" r:id="rId11"/>
      <w:footerReference w:type="default" r:id="rId12"/>
      <w:pgSz w:w="11906" w:h="16838" w:code="9"/>
      <w:pgMar w:top="1134" w:right="851" w:bottom="1134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D5E" w:rsidRDefault="00A93D5E">
      <w:r>
        <w:separator/>
      </w:r>
    </w:p>
  </w:endnote>
  <w:endnote w:type="continuationSeparator" w:id="0">
    <w:p w:rsidR="00A93D5E" w:rsidRDefault="00A93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DFA" w:rsidRDefault="00C26DFA">
    <w:pPr>
      <w:pStyle w:val="a4"/>
    </w:pPr>
    <w:r>
      <w:t>0001 0002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D5E" w:rsidRDefault="00A93D5E">
      <w:r>
        <w:separator/>
      </w:r>
    </w:p>
  </w:footnote>
  <w:footnote w:type="continuationSeparator" w:id="0">
    <w:p w:rsidR="00A93D5E" w:rsidRDefault="00A93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DFA" w:rsidRDefault="00C26D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6DFA" w:rsidRDefault="00C26DF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DFA" w:rsidRDefault="00C26D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D52F0">
      <w:rPr>
        <w:rStyle w:val="a5"/>
        <w:noProof/>
      </w:rPr>
      <w:t>3</w:t>
    </w:r>
    <w:r>
      <w:rPr>
        <w:rStyle w:val="a5"/>
      </w:rPr>
      <w:fldChar w:fldCharType="end"/>
    </w:r>
  </w:p>
  <w:p w:rsidR="00C26DFA" w:rsidRDefault="00C26DF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44088"/>
    <w:multiLevelType w:val="hybridMultilevel"/>
    <w:tmpl w:val="D5E069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E3340"/>
    <w:multiLevelType w:val="hybridMultilevel"/>
    <w:tmpl w:val="66D8C174"/>
    <w:lvl w:ilvl="0" w:tplc="A2DEC0F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AE6096"/>
    <w:multiLevelType w:val="hybridMultilevel"/>
    <w:tmpl w:val="F00800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54D6E"/>
    <w:multiLevelType w:val="hybridMultilevel"/>
    <w:tmpl w:val="67545C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7122F4"/>
    <w:multiLevelType w:val="hybridMultilevel"/>
    <w:tmpl w:val="C4C66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D0656"/>
    <w:multiLevelType w:val="hybridMultilevel"/>
    <w:tmpl w:val="CC624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110975"/>
    <w:multiLevelType w:val="multilevel"/>
    <w:tmpl w:val="2E501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FB"/>
    <w:rsid w:val="0002441A"/>
    <w:rsid w:val="00071058"/>
    <w:rsid w:val="00087ECA"/>
    <w:rsid w:val="00094491"/>
    <w:rsid w:val="00097882"/>
    <w:rsid w:val="000A0E31"/>
    <w:rsid w:val="000A73F0"/>
    <w:rsid w:val="000B50AF"/>
    <w:rsid w:val="000F3C0F"/>
    <w:rsid w:val="00106279"/>
    <w:rsid w:val="00141875"/>
    <w:rsid w:val="001650EE"/>
    <w:rsid w:val="001A1860"/>
    <w:rsid w:val="001C7C4E"/>
    <w:rsid w:val="001D4947"/>
    <w:rsid w:val="001E0861"/>
    <w:rsid w:val="00224D98"/>
    <w:rsid w:val="002677D2"/>
    <w:rsid w:val="00267842"/>
    <w:rsid w:val="002A4D41"/>
    <w:rsid w:val="002A53A1"/>
    <w:rsid w:val="002A57C4"/>
    <w:rsid w:val="002B7ACE"/>
    <w:rsid w:val="00307377"/>
    <w:rsid w:val="0031717B"/>
    <w:rsid w:val="003430B2"/>
    <w:rsid w:val="003768F5"/>
    <w:rsid w:val="003F1CEE"/>
    <w:rsid w:val="003F29FB"/>
    <w:rsid w:val="00450FB6"/>
    <w:rsid w:val="00453E0C"/>
    <w:rsid w:val="00473765"/>
    <w:rsid w:val="00480254"/>
    <w:rsid w:val="004E5855"/>
    <w:rsid w:val="005518FB"/>
    <w:rsid w:val="0056224C"/>
    <w:rsid w:val="00573425"/>
    <w:rsid w:val="00581697"/>
    <w:rsid w:val="00582188"/>
    <w:rsid w:val="0059672B"/>
    <w:rsid w:val="005A5A17"/>
    <w:rsid w:val="005B538F"/>
    <w:rsid w:val="005D7245"/>
    <w:rsid w:val="00652707"/>
    <w:rsid w:val="00672475"/>
    <w:rsid w:val="006869CE"/>
    <w:rsid w:val="006946A3"/>
    <w:rsid w:val="006960A2"/>
    <w:rsid w:val="006A579A"/>
    <w:rsid w:val="006C3CF3"/>
    <w:rsid w:val="006E5F69"/>
    <w:rsid w:val="00700468"/>
    <w:rsid w:val="00701337"/>
    <w:rsid w:val="00705722"/>
    <w:rsid w:val="00722D15"/>
    <w:rsid w:val="007319F3"/>
    <w:rsid w:val="00757A53"/>
    <w:rsid w:val="00773CBA"/>
    <w:rsid w:val="007921D0"/>
    <w:rsid w:val="007C1330"/>
    <w:rsid w:val="007D52F0"/>
    <w:rsid w:val="007E52CE"/>
    <w:rsid w:val="0081389E"/>
    <w:rsid w:val="00815CD8"/>
    <w:rsid w:val="008516FC"/>
    <w:rsid w:val="0086700A"/>
    <w:rsid w:val="00890186"/>
    <w:rsid w:val="008A1E48"/>
    <w:rsid w:val="008B04E7"/>
    <w:rsid w:val="008C7854"/>
    <w:rsid w:val="008D4AE8"/>
    <w:rsid w:val="0090743A"/>
    <w:rsid w:val="00926BF7"/>
    <w:rsid w:val="00982D71"/>
    <w:rsid w:val="00A23C25"/>
    <w:rsid w:val="00A816CA"/>
    <w:rsid w:val="00A92A0C"/>
    <w:rsid w:val="00A93D5E"/>
    <w:rsid w:val="00AA7851"/>
    <w:rsid w:val="00B02D63"/>
    <w:rsid w:val="00B1353E"/>
    <w:rsid w:val="00B6559F"/>
    <w:rsid w:val="00B74EE1"/>
    <w:rsid w:val="00C01744"/>
    <w:rsid w:val="00C25C61"/>
    <w:rsid w:val="00C26DFA"/>
    <w:rsid w:val="00C3596C"/>
    <w:rsid w:val="00C437CF"/>
    <w:rsid w:val="00C651A9"/>
    <w:rsid w:val="00C90389"/>
    <w:rsid w:val="00C923F7"/>
    <w:rsid w:val="00CD28AD"/>
    <w:rsid w:val="00CD2924"/>
    <w:rsid w:val="00D0695E"/>
    <w:rsid w:val="00D64551"/>
    <w:rsid w:val="00DA5CCB"/>
    <w:rsid w:val="00DB2614"/>
    <w:rsid w:val="00DB73ED"/>
    <w:rsid w:val="00DE7E13"/>
    <w:rsid w:val="00DF065D"/>
    <w:rsid w:val="00E13187"/>
    <w:rsid w:val="00E1474E"/>
    <w:rsid w:val="00E55D32"/>
    <w:rsid w:val="00E93F16"/>
    <w:rsid w:val="00EB1E28"/>
    <w:rsid w:val="00ED188C"/>
    <w:rsid w:val="00F04CE9"/>
    <w:rsid w:val="00F05D91"/>
    <w:rsid w:val="00F10A1A"/>
    <w:rsid w:val="00F72072"/>
    <w:rsid w:val="00F95DCE"/>
    <w:rsid w:val="00FA6B98"/>
    <w:rsid w:val="00FB2E65"/>
    <w:rsid w:val="00FC36C9"/>
    <w:rsid w:val="00FC5B73"/>
    <w:rsid w:val="00FD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C7B653"/>
  <w15:docId w15:val="{D5222CA3-0B4C-4B66-8CC0-44E34F92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caption"/>
    <w:basedOn w:val="a"/>
    <w:next w:val="a"/>
    <w:qFormat/>
    <w:pPr>
      <w:framePr w:w="3873" w:h="3025" w:hSpace="141" w:wrap="around" w:vAnchor="text" w:hAnchor="page" w:x="1435" w:y="20"/>
      <w:spacing w:line="264" w:lineRule="auto"/>
      <w:jc w:val="center"/>
    </w:pPr>
    <w:rPr>
      <w:b/>
      <w:sz w:val="24"/>
    </w:rPr>
  </w:style>
  <w:style w:type="character" w:styleId="a7">
    <w:name w:val="Hyperlink"/>
    <w:rPr>
      <w:color w:val="0000FF"/>
      <w:u w:val="single"/>
    </w:rPr>
  </w:style>
  <w:style w:type="paragraph" w:styleId="a8">
    <w:name w:val="Balloon Text"/>
    <w:basedOn w:val="a"/>
    <w:link w:val="a9"/>
    <w:semiHidden/>
    <w:unhideWhenUsed/>
    <w:rsid w:val="0090743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90743A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573425"/>
    <w:pPr>
      <w:ind w:left="720"/>
      <w:contextualSpacing/>
    </w:pPr>
  </w:style>
  <w:style w:type="paragraph" w:styleId="ab">
    <w:name w:val="No Spacing"/>
    <w:uiPriority w:val="1"/>
    <w:qFormat/>
    <w:rsid w:val="00573425"/>
    <w:rPr>
      <w:rFonts w:asciiTheme="minorHAnsi" w:eastAsiaTheme="minorEastAsia" w:hAnsiTheme="minorHAnsi" w:cstheme="minorBidi"/>
      <w:sz w:val="22"/>
      <w:szCs w:val="22"/>
    </w:rPr>
  </w:style>
  <w:style w:type="paragraph" w:customStyle="1" w:styleId="ac">
    <w:name w:val="Заголовок к тексту"/>
    <w:basedOn w:val="a"/>
    <w:next w:val="ad"/>
    <w:rsid w:val="001E0861"/>
    <w:pPr>
      <w:suppressAutoHyphens/>
      <w:spacing w:after="240" w:line="240" w:lineRule="exact"/>
    </w:pPr>
    <w:rPr>
      <w:b/>
      <w:sz w:val="28"/>
    </w:rPr>
  </w:style>
  <w:style w:type="paragraph" w:styleId="ad">
    <w:name w:val="Body Text"/>
    <w:basedOn w:val="a"/>
    <w:link w:val="ae"/>
    <w:semiHidden/>
    <w:unhideWhenUsed/>
    <w:rsid w:val="001E086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1E0861"/>
  </w:style>
  <w:style w:type="table" w:styleId="af">
    <w:name w:val="Table Grid"/>
    <w:basedOn w:val="a1"/>
    <w:rsid w:val="00453E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1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eda-rmc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52e2cdad046882e0d051082/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72;&#1084;&#1079;&#1080;&#1083;&#1100;%20&#1048;.%20&#1047;&#1080;&#1103;&#1090;&#1076;&#1080;&#1085;&#1086;&#1074;\AppData\Roaming\Microsoft\&#1064;&#1072;&#1073;&#1083;&#1086;&#1085;&#1099;\&#1055;&#1080;&#1089;&#1100;&#1084;&#1086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администрации.dot</Template>
  <TotalTime>10</TotalTime>
  <Pages>1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 Куединского района</Company>
  <LinksUpToDate>false</LinksUpToDate>
  <CharactersWithSpaces>5198</CharactersWithSpaces>
  <SharedDoc>false</SharedDoc>
  <HLinks>
    <vt:vector size="6" baseType="variant">
      <vt:variant>
        <vt:i4>2621463</vt:i4>
      </vt:variant>
      <vt:variant>
        <vt:i4>0</vt:i4>
      </vt:variant>
      <vt:variant>
        <vt:i4>0</vt:i4>
      </vt:variant>
      <vt:variant>
        <vt:i4>5</vt:i4>
      </vt:variant>
      <vt:variant>
        <vt:lpwstr>mailto:adm@admkueda.ru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 С. Ёлтышева</dc:creator>
  <cp:lastModifiedBy>РМЦ</cp:lastModifiedBy>
  <cp:revision>5</cp:revision>
  <cp:lastPrinted>2023-10-24T10:04:00Z</cp:lastPrinted>
  <dcterms:created xsi:type="dcterms:W3CDTF">2023-10-24T10:06:00Z</dcterms:created>
  <dcterms:modified xsi:type="dcterms:W3CDTF">2023-10-25T05:28:00Z</dcterms:modified>
</cp:coreProperties>
</file>